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DAC7" w14:textId="6B54FBF2" w:rsidR="00FD0828" w:rsidRDefault="00201E62" w:rsidP="00201E62">
      <w:pPr>
        <w:pBdr>
          <w:bottom w:val="single" w:sz="12" w:space="1" w:color="auto"/>
        </w:pBdr>
        <w:jc w:val="center"/>
        <w:rPr>
          <w:szCs w:val="24"/>
        </w:rPr>
      </w:pPr>
      <w:r>
        <w:rPr>
          <w:szCs w:val="24"/>
        </w:rPr>
        <w:t>Formulário de In</w:t>
      </w:r>
      <w:r w:rsidR="004616FB">
        <w:rPr>
          <w:szCs w:val="24"/>
        </w:rPr>
        <w:t>scrição para Intercâmbio</w:t>
      </w:r>
    </w:p>
    <w:p w14:paraId="2860EDF2" w14:textId="77777777" w:rsidR="00201E62" w:rsidRDefault="004616FB" w:rsidP="00201E62">
      <w:pPr>
        <w:pBdr>
          <w:bottom w:val="single" w:sz="12" w:space="1" w:color="auto"/>
        </w:pBdr>
        <w:jc w:val="center"/>
        <w:rPr>
          <w:szCs w:val="24"/>
        </w:rPr>
      </w:pPr>
      <w:r>
        <w:rPr>
          <w:szCs w:val="24"/>
        </w:rPr>
        <w:t>ENTRADA</w:t>
      </w:r>
      <w:r w:rsidR="00FD0828">
        <w:rPr>
          <w:szCs w:val="24"/>
        </w:rPr>
        <w:t xml:space="preserve"> DE ALUNOS</w:t>
      </w:r>
    </w:p>
    <w:p w14:paraId="299514BD" w14:textId="31AD95B5" w:rsidR="00A73CC4" w:rsidRDefault="00A73CC4" w:rsidP="000A793A">
      <w:pPr>
        <w:pBdr>
          <w:bottom w:val="single" w:sz="12" w:space="1" w:color="auto"/>
        </w:pBdr>
        <w:rPr>
          <w:szCs w:val="24"/>
        </w:rPr>
      </w:pPr>
    </w:p>
    <w:p w14:paraId="5749567F" w14:textId="77777777" w:rsidR="00A73CC4" w:rsidRDefault="00A73CC4" w:rsidP="000A793A">
      <w:pPr>
        <w:pBdr>
          <w:bottom w:val="single" w:sz="12" w:space="1" w:color="auto"/>
        </w:pBdr>
        <w:rPr>
          <w:szCs w:val="24"/>
        </w:rPr>
      </w:pPr>
    </w:p>
    <w:p w14:paraId="33883D0D" w14:textId="77777777" w:rsidR="000A793A" w:rsidRDefault="000A793A" w:rsidP="00121E66">
      <w:pPr>
        <w:rPr>
          <w:szCs w:val="24"/>
        </w:rPr>
      </w:pPr>
      <w:r>
        <w:rPr>
          <w:szCs w:val="24"/>
        </w:rPr>
        <w:t>Parte 01 – Dados de Identificação</w:t>
      </w:r>
    </w:p>
    <w:p w14:paraId="0C9AD951" w14:textId="77777777" w:rsidR="00121E66" w:rsidRDefault="00121E66" w:rsidP="00A95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2"/>
        <w:rPr>
          <w:szCs w:val="24"/>
        </w:rPr>
      </w:pPr>
      <w:r>
        <w:rPr>
          <w:szCs w:val="24"/>
        </w:rPr>
        <w:t>Nome:______________________________________________</w:t>
      </w:r>
      <w:r w:rsidR="004616FB">
        <w:rPr>
          <w:szCs w:val="24"/>
        </w:rPr>
        <w:t>__________________________________________</w:t>
      </w:r>
    </w:p>
    <w:p w14:paraId="2B8FB7BE" w14:textId="3EBA9F6A" w:rsidR="00121E66" w:rsidRDefault="008176DA" w:rsidP="00A95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2"/>
        <w:rPr>
          <w:szCs w:val="24"/>
        </w:rPr>
      </w:pPr>
      <w:r>
        <w:rPr>
          <w:szCs w:val="24"/>
        </w:rPr>
        <w:t>Programa de Pós-Graduação:</w:t>
      </w:r>
      <w:r w:rsidR="00121E66">
        <w:rPr>
          <w:szCs w:val="24"/>
        </w:rPr>
        <w:t>___________</w:t>
      </w:r>
      <w:r w:rsidR="004616FB">
        <w:rPr>
          <w:szCs w:val="24"/>
        </w:rPr>
        <w:t>___________________________</w:t>
      </w:r>
      <w:r w:rsidR="00121E66">
        <w:rPr>
          <w:szCs w:val="24"/>
        </w:rPr>
        <w:t xml:space="preserve">__    </w:t>
      </w:r>
      <w:r>
        <w:rPr>
          <w:szCs w:val="24"/>
        </w:rPr>
        <w:t>Ano de Ingresso</w:t>
      </w:r>
      <w:r w:rsidR="00121E66">
        <w:rPr>
          <w:szCs w:val="24"/>
        </w:rPr>
        <w:t>:_________________</w:t>
      </w:r>
    </w:p>
    <w:p w14:paraId="4388BA28" w14:textId="2C9263FA" w:rsidR="00121E66" w:rsidRDefault="00121E66" w:rsidP="00A95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142"/>
        <w:rPr>
          <w:szCs w:val="24"/>
        </w:rPr>
      </w:pPr>
      <w:r>
        <w:rPr>
          <w:szCs w:val="24"/>
        </w:rPr>
        <w:t>E-mail:______________________________________________</w:t>
      </w:r>
      <w:r w:rsidR="00360865">
        <w:rPr>
          <w:szCs w:val="24"/>
        </w:rPr>
        <w:t xml:space="preserve">________________  </w:t>
      </w:r>
      <w:r w:rsidR="008176DA">
        <w:rPr>
          <w:szCs w:val="24"/>
        </w:rPr>
        <w:t>Telefone</w:t>
      </w:r>
      <w:r w:rsidR="00360865">
        <w:rPr>
          <w:szCs w:val="24"/>
        </w:rPr>
        <w:t>:___(___)</w:t>
      </w:r>
      <w:r>
        <w:rPr>
          <w:szCs w:val="24"/>
        </w:rPr>
        <w:t>____________</w:t>
      </w:r>
    </w:p>
    <w:p w14:paraId="7AC68F25" w14:textId="418CE776" w:rsidR="00121E66" w:rsidRDefault="004616FB" w:rsidP="000A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065"/>
        </w:tabs>
        <w:ind w:right="283"/>
        <w:rPr>
          <w:szCs w:val="24"/>
        </w:rPr>
      </w:pPr>
      <w:r>
        <w:rPr>
          <w:szCs w:val="24"/>
        </w:rPr>
        <w:t>Instituição de Origem:</w:t>
      </w:r>
      <w:r w:rsidR="00A95E10">
        <w:rPr>
          <w:szCs w:val="24"/>
        </w:rPr>
        <w:t xml:space="preserve">                                                                </w:t>
      </w:r>
      <w:r>
        <w:rPr>
          <w:szCs w:val="24"/>
        </w:rPr>
        <w:t>Duração do Intercâmbio</w:t>
      </w:r>
      <w:r w:rsidR="00A95E10">
        <w:rPr>
          <w:szCs w:val="24"/>
        </w:rPr>
        <w:t xml:space="preserve"> (   ) 06 meses  (   ) 12 meses</w:t>
      </w:r>
      <w:r w:rsidR="008176DA">
        <w:rPr>
          <w:szCs w:val="24"/>
        </w:rPr>
        <w:t xml:space="preserve">    </w:t>
      </w:r>
      <w:r w:rsidR="008176DA">
        <w:rPr>
          <w:szCs w:val="24"/>
        </w:rPr>
        <w:t xml:space="preserve">(   ) </w:t>
      </w:r>
      <w:r w:rsidR="008176DA">
        <w:rPr>
          <w:szCs w:val="24"/>
        </w:rPr>
        <w:t>Outro período</w:t>
      </w:r>
      <w:r w:rsidR="00A95E10">
        <w:rPr>
          <w:szCs w:val="24"/>
        </w:rPr>
        <w:t xml:space="preserve">    </w:t>
      </w:r>
    </w:p>
    <w:p w14:paraId="2E6E83BE" w14:textId="77777777" w:rsidR="00121E66" w:rsidRDefault="00121E66" w:rsidP="000A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10065"/>
        </w:tabs>
        <w:ind w:right="283"/>
        <w:rPr>
          <w:szCs w:val="24"/>
        </w:rPr>
      </w:pPr>
      <w:r>
        <w:rPr>
          <w:szCs w:val="24"/>
        </w:rPr>
        <w:t>Nome:__________________________________________________</w:t>
      </w:r>
      <w:r w:rsidR="00A95E10">
        <w:rPr>
          <w:szCs w:val="24"/>
        </w:rPr>
        <w:t xml:space="preserve">           mês e ano de início:             _____/_____</w:t>
      </w:r>
    </w:p>
    <w:p w14:paraId="60C0C8E4" w14:textId="77777777" w:rsidR="00DD6C9D" w:rsidRDefault="004616FB" w:rsidP="000A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País: _________________________  Estado: ___________________</w:t>
      </w:r>
      <w:r w:rsidR="00A95E10">
        <w:rPr>
          <w:szCs w:val="24"/>
        </w:rPr>
        <w:t xml:space="preserve">         mês e ano de encerramento: _____/_____ </w:t>
      </w:r>
    </w:p>
    <w:p w14:paraId="5EE7CDDC" w14:textId="77777777" w:rsidR="00A95E10" w:rsidRDefault="00A95E10" w:rsidP="000A79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 xml:space="preserve">       </w:t>
      </w:r>
    </w:p>
    <w:p w14:paraId="7DD15480" w14:textId="77777777" w:rsidR="00DD6C9D" w:rsidRDefault="00DD6C9D" w:rsidP="00DD6C9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2A39BB3" w14:textId="77777777" w:rsidR="000A793A" w:rsidRDefault="000A793A" w:rsidP="00DD6C9D">
      <w:pP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Parte 02 – Dados Acadêmicos</w:t>
      </w:r>
    </w:p>
    <w:p w14:paraId="1ADFBC63" w14:textId="7F75D310" w:rsidR="00AB4822" w:rsidRDefault="00AB4822" w:rsidP="00DD6C9D">
      <w:pP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Cursará Disciplinas? (  ) Sim – listar abaixo ( ) Não, apenas estágio de pesquisa</w:t>
      </w:r>
    </w:p>
    <w:p w14:paraId="14600D6A" w14:textId="1BF1809D" w:rsidR="00AB4822" w:rsidRDefault="00DD6C9D" w:rsidP="00DD6C9D">
      <w:pP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Relação de Disciplinas Pretendida</w:t>
      </w:r>
      <w:r w:rsidR="00AB4822">
        <w:rPr>
          <w:szCs w:val="24"/>
        </w:rPr>
        <w:t>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6946"/>
        <w:gridCol w:w="1275"/>
      </w:tblGrid>
      <w:tr w:rsidR="00DD6C9D" w:rsidRPr="004C098B" w14:paraId="7CA34C67" w14:textId="77777777" w:rsidTr="004C098B">
        <w:tc>
          <w:tcPr>
            <w:tcW w:w="534" w:type="dxa"/>
          </w:tcPr>
          <w:p w14:paraId="3D25C3C5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</w:p>
        </w:tc>
        <w:tc>
          <w:tcPr>
            <w:tcW w:w="992" w:type="dxa"/>
          </w:tcPr>
          <w:p w14:paraId="6CD42ADD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Código</w:t>
            </w:r>
          </w:p>
        </w:tc>
        <w:tc>
          <w:tcPr>
            <w:tcW w:w="6946" w:type="dxa"/>
          </w:tcPr>
          <w:p w14:paraId="227D595F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  <w:r w:rsidRPr="004C098B">
              <w:rPr>
                <w:szCs w:val="24"/>
              </w:rPr>
              <w:t>Nome</w:t>
            </w:r>
          </w:p>
        </w:tc>
        <w:tc>
          <w:tcPr>
            <w:tcW w:w="1275" w:type="dxa"/>
          </w:tcPr>
          <w:p w14:paraId="3DDA595E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391"/>
              <w:rPr>
                <w:szCs w:val="24"/>
              </w:rPr>
            </w:pPr>
            <w:r w:rsidRPr="004C098B">
              <w:rPr>
                <w:szCs w:val="24"/>
              </w:rPr>
              <w:t>Carga Horária</w:t>
            </w:r>
          </w:p>
        </w:tc>
      </w:tr>
      <w:tr w:rsidR="00DD6C9D" w:rsidRPr="004C098B" w14:paraId="4AFACF2B" w14:textId="77777777" w:rsidTr="004C098B">
        <w:tc>
          <w:tcPr>
            <w:tcW w:w="534" w:type="dxa"/>
          </w:tcPr>
          <w:p w14:paraId="1FB702C8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01</w:t>
            </w:r>
          </w:p>
        </w:tc>
        <w:tc>
          <w:tcPr>
            <w:tcW w:w="992" w:type="dxa"/>
          </w:tcPr>
          <w:p w14:paraId="4AF273C5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5250207C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66FB1FAB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08870F04" w14:textId="77777777" w:rsidTr="004C098B">
        <w:tc>
          <w:tcPr>
            <w:tcW w:w="534" w:type="dxa"/>
          </w:tcPr>
          <w:p w14:paraId="12EA7B9E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02</w:t>
            </w:r>
          </w:p>
        </w:tc>
        <w:tc>
          <w:tcPr>
            <w:tcW w:w="992" w:type="dxa"/>
          </w:tcPr>
          <w:p w14:paraId="48950B74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18E53DAE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2D7BFC33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60A5E13B" w14:textId="77777777" w:rsidTr="004C098B">
        <w:tc>
          <w:tcPr>
            <w:tcW w:w="534" w:type="dxa"/>
          </w:tcPr>
          <w:p w14:paraId="4057C1CD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03</w:t>
            </w:r>
          </w:p>
        </w:tc>
        <w:tc>
          <w:tcPr>
            <w:tcW w:w="992" w:type="dxa"/>
          </w:tcPr>
          <w:p w14:paraId="01B2BBE7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40DF4C02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5173C052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35BF900D" w14:textId="77777777" w:rsidTr="004C098B">
        <w:tc>
          <w:tcPr>
            <w:tcW w:w="534" w:type="dxa"/>
          </w:tcPr>
          <w:p w14:paraId="56BE6D4C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04</w:t>
            </w:r>
          </w:p>
        </w:tc>
        <w:tc>
          <w:tcPr>
            <w:tcW w:w="992" w:type="dxa"/>
          </w:tcPr>
          <w:p w14:paraId="6273E6C8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13696F42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4EDE0055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4FEC5AAD" w14:textId="77777777" w:rsidTr="004C098B">
        <w:tc>
          <w:tcPr>
            <w:tcW w:w="534" w:type="dxa"/>
          </w:tcPr>
          <w:p w14:paraId="11060E07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05</w:t>
            </w:r>
          </w:p>
        </w:tc>
        <w:tc>
          <w:tcPr>
            <w:tcW w:w="992" w:type="dxa"/>
          </w:tcPr>
          <w:p w14:paraId="3054EB13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44CB0B26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3C778314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28AED2C3" w14:textId="77777777" w:rsidTr="004C098B">
        <w:tc>
          <w:tcPr>
            <w:tcW w:w="534" w:type="dxa"/>
          </w:tcPr>
          <w:p w14:paraId="395F7278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06</w:t>
            </w:r>
          </w:p>
        </w:tc>
        <w:tc>
          <w:tcPr>
            <w:tcW w:w="992" w:type="dxa"/>
          </w:tcPr>
          <w:p w14:paraId="1DB73459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185FEA24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32A61636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24B17728" w14:textId="77777777" w:rsidTr="004C098B">
        <w:tc>
          <w:tcPr>
            <w:tcW w:w="534" w:type="dxa"/>
          </w:tcPr>
          <w:p w14:paraId="55D83EB5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07</w:t>
            </w:r>
          </w:p>
        </w:tc>
        <w:tc>
          <w:tcPr>
            <w:tcW w:w="992" w:type="dxa"/>
          </w:tcPr>
          <w:p w14:paraId="63EA849C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36EE533A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6FFBA9E4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4AF63ED7" w14:textId="77777777" w:rsidTr="004C098B">
        <w:tc>
          <w:tcPr>
            <w:tcW w:w="534" w:type="dxa"/>
          </w:tcPr>
          <w:p w14:paraId="4734FF97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08</w:t>
            </w:r>
          </w:p>
        </w:tc>
        <w:tc>
          <w:tcPr>
            <w:tcW w:w="992" w:type="dxa"/>
          </w:tcPr>
          <w:p w14:paraId="573E1753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0411B255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35F31EED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7F33548D" w14:textId="77777777" w:rsidTr="004C098B">
        <w:tc>
          <w:tcPr>
            <w:tcW w:w="534" w:type="dxa"/>
          </w:tcPr>
          <w:p w14:paraId="63D5A8A7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09</w:t>
            </w:r>
          </w:p>
        </w:tc>
        <w:tc>
          <w:tcPr>
            <w:tcW w:w="992" w:type="dxa"/>
          </w:tcPr>
          <w:p w14:paraId="16B3F3C0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109AC181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1BFE208C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  <w:tr w:rsidR="00DD6C9D" w:rsidRPr="004C098B" w14:paraId="4C93EDD2" w14:textId="77777777" w:rsidTr="004C098B">
        <w:tc>
          <w:tcPr>
            <w:tcW w:w="534" w:type="dxa"/>
          </w:tcPr>
          <w:p w14:paraId="6F3FA02D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-108"/>
              <w:rPr>
                <w:szCs w:val="24"/>
              </w:rPr>
            </w:pPr>
            <w:r w:rsidRPr="004C098B">
              <w:rPr>
                <w:szCs w:val="24"/>
              </w:rPr>
              <w:t>10</w:t>
            </w:r>
          </w:p>
        </w:tc>
        <w:tc>
          <w:tcPr>
            <w:tcW w:w="992" w:type="dxa"/>
          </w:tcPr>
          <w:p w14:paraId="76F0E165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6946" w:type="dxa"/>
          </w:tcPr>
          <w:p w14:paraId="1203D40F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  <w:tc>
          <w:tcPr>
            <w:tcW w:w="1275" w:type="dxa"/>
          </w:tcPr>
          <w:p w14:paraId="37EAFA5F" w14:textId="77777777" w:rsidR="00DD6C9D" w:rsidRPr="004C098B" w:rsidRDefault="00DD6C9D" w:rsidP="004C098B">
            <w:pPr>
              <w:tabs>
                <w:tab w:val="left" w:pos="9639"/>
                <w:tab w:val="left" w:pos="10065"/>
              </w:tabs>
              <w:ind w:right="283"/>
              <w:rPr>
                <w:szCs w:val="24"/>
              </w:rPr>
            </w:pPr>
          </w:p>
        </w:tc>
      </w:tr>
    </w:tbl>
    <w:p w14:paraId="014AF6A2" w14:textId="270A387F" w:rsidR="00AB4822" w:rsidRDefault="00AB4822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37BA9F8F" w14:textId="031CC1FF" w:rsidR="00977812" w:rsidRDefault="005C3C1E" w:rsidP="00DD6C9D">
      <w:pP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Autorização</w:t>
      </w:r>
      <w:r w:rsidR="00D52FE4">
        <w:rPr>
          <w:szCs w:val="24"/>
        </w:rPr>
        <w:t xml:space="preserve"> da Instituição de Origem</w:t>
      </w:r>
      <w:r w:rsidR="004616FB">
        <w:rPr>
          <w:szCs w:val="24"/>
        </w:rPr>
        <w:t xml:space="preserve"> </w:t>
      </w:r>
    </w:p>
    <w:p w14:paraId="0D87F42A" w14:textId="77777777" w:rsidR="004616FB" w:rsidRDefault="002327BD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Nome</w:t>
      </w:r>
      <w:r w:rsidR="004616FB">
        <w:rPr>
          <w:szCs w:val="24"/>
        </w:rPr>
        <w:t xml:space="preserve"> da Unidade</w:t>
      </w:r>
      <w:r>
        <w:rPr>
          <w:szCs w:val="24"/>
        </w:rPr>
        <w:t>:_______</w:t>
      </w:r>
      <w:r w:rsidR="004616FB">
        <w:rPr>
          <w:szCs w:val="24"/>
        </w:rPr>
        <w:t>___________</w:t>
      </w:r>
      <w:r>
        <w:rPr>
          <w:szCs w:val="24"/>
        </w:rPr>
        <w:t xml:space="preserve">__________________________________________  </w:t>
      </w:r>
      <w:r w:rsidR="004616FB">
        <w:rPr>
          <w:szCs w:val="24"/>
        </w:rPr>
        <w:t>Sigla: ____________</w:t>
      </w:r>
    </w:p>
    <w:p w14:paraId="33AEA01D" w14:textId="12D5C560" w:rsidR="0002547D" w:rsidRDefault="00AB4822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Telefone</w:t>
      </w:r>
      <w:r w:rsidR="0002547D">
        <w:rPr>
          <w:szCs w:val="24"/>
        </w:rPr>
        <w:t>: (___)</w:t>
      </w:r>
      <w:r w:rsidR="004616FB">
        <w:rPr>
          <w:szCs w:val="24"/>
        </w:rPr>
        <w:t>___</w:t>
      </w:r>
      <w:r w:rsidR="0002547D">
        <w:rPr>
          <w:szCs w:val="24"/>
        </w:rPr>
        <w:t>____</w:t>
      </w:r>
      <w:r w:rsidR="004616FB">
        <w:rPr>
          <w:szCs w:val="24"/>
        </w:rPr>
        <w:t>___</w:t>
      </w:r>
      <w:r w:rsidR="0002547D">
        <w:rPr>
          <w:szCs w:val="24"/>
        </w:rPr>
        <w:t>___</w:t>
      </w:r>
      <w:r w:rsidR="004616FB">
        <w:rPr>
          <w:szCs w:val="24"/>
        </w:rPr>
        <w:t>__</w:t>
      </w:r>
      <w:r w:rsidR="008176DA">
        <w:rPr>
          <w:szCs w:val="24"/>
        </w:rPr>
        <w:t>____</w:t>
      </w:r>
      <w:r w:rsidR="0002547D">
        <w:rPr>
          <w:szCs w:val="24"/>
        </w:rPr>
        <w:t xml:space="preserve">    </w:t>
      </w:r>
      <w:r w:rsidR="002327BD">
        <w:rPr>
          <w:szCs w:val="24"/>
        </w:rPr>
        <w:t>E-mail:___________________________________________________</w:t>
      </w:r>
      <w:r w:rsidR="0002547D">
        <w:rPr>
          <w:szCs w:val="24"/>
        </w:rPr>
        <w:t xml:space="preserve"> Responsável</w:t>
      </w:r>
      <w:r w:rsidR="005C3C1E">
        <w:rPr>
          <w:szCs w:val="24"/>
        </w:rPr>
        <w:t xml:space="preserve"> pela Unidade</w:t>
      </w:r>
      <w:r w:rsidR="0002547D">
        <w:rPr>
          <w:szCs w:val="24"/>
        </w:rPr>
        <w:t>: ________________________________________________________________________</w:t>
      </w:r>
    </w:p>
    <w:p w14:paraId="4D413C7F" w14:textId="77777777" w:rsidR="0002547D" w:rsidRDefault="0002547D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Cargo: _________________________________________________</w:t>
      </w:r>
    </w:p>
    <w:p w14:paraId="5ABAA44F" w14:textId="77777777" w:rsidR="0002547D" w:rsidRDefault="0002547D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53E522D" w14:textId="77777777" w:rsidR="002327BD" w:rsidRDefault="002327BD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 xml:space="preserve">(    )  </w:t>
      </w:r>
      <w:r w:rsidR="0002547D">
        <w:rPr>
          <w:szCs w:val="24"/>
        </w:rPr>
        <w:t>AUTORIZADO</w:t>
      </w:r>
      <w:r>
        <w:rPr>
          <w:szCs w:val="24"/>
        </w:rPr>
        <w:t xml:space="preserve">                        (    ) </w:t>
      </w:r>
      <w:r w:rsidR="0002547D">
        <w:rPr>
          <w:szCs w:val="24"/>
        </w:rPr>
        <w:t>AUTORIZADO COM RESTRIÇÕES</w:t>
      </w:r>
    </w:p>
    <w:p w14:paraId="02E35C45" w14:textId="77777777" w:rsidR="002327BD" w:rsidRDefault="002327BD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Indique abaixo qualquer observação quanto ao pedido do aluno:</w:t>
      </w:r>
    </w:p>
    <w:p w14:paraId="5345810C" w14:textId="77777777" w:rsidR="00AB4822" w:rsidRDefault="00AB4822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BBD7A02" w14:textId="77777777" w:rsidR="00AB4822" w:rsidRDefault="00AB4822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71A0CB9" w14:textId="77777777" w:rsidR="00AB4822" w:rsidRDefault="00AB4822" w:rsidP="0044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3EF6734" w14:textId="77777777" w:rsidR="002327BD" w:rsidRDefault="002327BD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3256FD86" w14:textId="7E6F4DBD" w:rsidR="008D7090" w:rsidRDefault="008D7090" w:rsidP="008D70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14:paraId="4E48CA08" w14:textId="4D66DE69" w:rsidR="0002547D" w:rsidRDefault="008D7090" w:rsidP="008D709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Carimbo</w:t>
      </w:r>
      <w:r w:rsidR="00525E01">
        <w:rPr>
          <w:szCs w:val="24"/>
        </w:rPr>
        <w:t xml:space="preserve"> da Instituição</w:t>
      </w:r>
    </w:p>
    <w:p w14:paraId="597B7244" w14:textId="77777777" w:rsidR="0002547D" w:rsidRDefault="00000000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noProof/>
          <w:szCs w:val="24"/>
        </w:rPr>
        <w:pict w14:anchorId="0DD2E37C">
          <v:rect id="_x0000_s2056" style="position:absolute;margin-left:355.55pt;margin-top:4.05pt;width:113.4pt;height:113.4pt;z-index:1"/>
        </w:pict>
      </w:r>
    </w:p>
    <w:p w14:paraId="6FDB80FA" w14:textId="77777777" w:rsidR="005C3C1E" w:rsidRDefault="005C3C1E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 xml:space="preserve"> Local: __________________                 Data:_____/______/________  </w:t>
      </w:r>
    </w:p>
    <w:p w14:paraId="52EFF4B3" w14:textId="77777777" w:rsidR="0002547D" w:rsidRDefault="0002547D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A8B56DC" w14:textId="77777777" w:rsidR="0002547D" w:rsidRDefault="0002547D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E901BFA" w14:textId="77777777" w:rsidR="0002547D" w:rsidRDefault="0002547D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98E086E" w14:textId="77777777" w:rsidR="0002547D" w:rsidRDefault="005C3C1E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Assinatura do Aluno(a): ______________________________________________</w:t>
      </w:r>
    </w:p>
    <w:p w14:paraId="08E65029" w14:textId="77777777" w:rsidR="005C3C1E" w:rsidRDefault="005C3C1E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69DF377" w14:textId="77777777" w:rsidR="005C3C1E" w:rsidRDefault="005C3C1E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 xml:space="preserve">   </w:t>
      </w:r>
    </w:p>
    <w:p w14:paraId="7491C30A" w14:textId="77777777" w:rsidR="00525E01" w:rsidRDefault="00525E01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Nome e a</w:t>
      </w:r>
      <w:r w:rsidR="005C3C1E">
        <w:rPr>
          <w:szCs w:val="24"/>
        </w:rPr>
        <w:t xml:space="preserve">ssinatura do     </w:t>
      </w:r>
      <w:r>
        <w:rPr>
          <w:szCs w:val="24"/>
        </w:rPr>
        <w:t>______</w:t>
      </w:r>
      <w:r w:rsidR="005C3C1E">
        <w:rPr>
          <w:szCs w:val="24"/>
        </w:rPr>
        <w:t>_________________________________________</w:t>
      </w:r>
    </w:p>
    <w:p w14:paraId="16F45A49" w14:textId="77777777" w:rsidR="00525E01" w:rsidRDefault="005C3C1E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 xml:space="preserve">Responsável pela </w:t>
      </w:r>
    </w:p>
    <w:p w14:paraId="37385B8A" w14:textId="77777777" w:rsidR="00525E01" w:rsidRDefault="005C3C1E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Unidade</w:t>
      </w:r>
      <w:r w:rsidR="002327BD">
        <w:rPr>
          <w:szCs w:val="24"/>
        </w:rPr>
        <w:t xml:space="preserve">     </w:t>
      </w:r>
      <w:r w:rsidR="00525E01">
        <w:rPr>
          <w:szCs w:val="24"/>
        </w:rPr>
        <w:t xml:space="preserve">                     </w:t>
      </w:r>
    </w:p>
    <w:p w14:paraId="081C9FBE" w14:textId="77777777" w:rsidR="002327BD" w:rsidRDefault="00525E01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 xml:space="preserve">                                       _______________________________________________</w:t>
      </w:r>
      <w:r w:rsidR="000A793A">
        <w:rPr>
          <w:szCs w:val="24"/>
        </w:rPr>
        <w:t xml:space="preserve">                                                                                                       </w:t>
      </w:r>
      <w:r w:rsidR="002327BD">
        <w:rPr>
          <w:szCs w:val="24"/>
        </w:rPr>
        <w:t xml:space="preserve">  </w:t>
      </w:r>
    </w:p>
    <w:p w14:paraId="4D28F0FF" w14:textId="77777777" w:rsidR="00A73CC4" w:rsidRDefault="00A73CC4" w:rsidP="005C3C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6B25096" w14:textId="77777777" w:rsidR="005C3C1E" w:rsidRDefault="005C3C1E" w:rsidP="007D715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1CA5E2F" w14:textId="77777777" w:rsidR="00F82D92" w:rsidRDefault="00F82D92" w:rsidP="007D715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______________________________________________________________________________________________</w:t>
      </w:r>
    </w:p>
    <w:p w14:paraId="7B8C2D27" w14:textId="3740AA50" w:rsidR="00F82D92" w:rsidRDefault="00F82D92" w:rsidP="007D715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lastRenderedPageBreak/>
        <w:t xml:space="preserve">Parte 03 – </w:t>
      </w:r>
      <w:r w:rsidR="00F60956">
        <w:rPr>
          <w:szCs w:val="24"/>
        </w:rPr>
        <w:t>Plano de Trabalho no Brasil</w:t>
      </w:r>
    </w:p>
    <w:p w14:paraId="3ADC3716" w14:textId="2F4F3640" w:rsidR="00AB4822" w:rsidRDefault="00AB4822" w:rsidP="007D715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Orientador(a) pretendido:</w:t>
      </w:r>
    </w:p>
    <w:p w14:paraId="2EBC91AB" w14:textId="46D2A138" w:rsidR="00AB4822" w:rsidRDefault="00AB4822" w:rsidP="007D715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Detalhamento do Plano:</w:t>
      </w:r>
    </w:p>
    <w:p w14:paraId="3EDF0344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DF63B8A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34AF747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7B1822B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3FAAD45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AD35D98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2FBE23E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FDE3AE0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6F708A2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A5B4A53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9609ED5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8B6145B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DC87914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33DC511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D29BEA0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9A8769E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F356472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193FF4E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7633ADF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6FB0980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AA6C293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EDF8DB6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617E20C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D308C13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6D4CDF5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65ACE6B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740938B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C3CF147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3F6E914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BB637C4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36FAEBC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C894844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BF00200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3E5A8B5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56C2149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3875D5C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B04B044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EBC48A7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00E4CB3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24B50D5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40B3692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D38B438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396B4AD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B6521C3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3D0CD18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B2934EC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E2A0C99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8D2A660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A044A5E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430294F" w14:textId="77777777" w:rsidR="00F60956" w:rsidRDefault="00F60956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83A769F" w14:textId="77777777" w:rsidR="00AB4822" w:rsidRDefault="00AB4822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EF6297A" w14:textId="77777777" w:rsidR="00AB4822" w:rsidRDefault="00AB4822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4B1FBD2" w14:textId="77777777" w:rsidR="00AB4822" w:rsidRDefault="00AB4822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836CE3E" w14:textId="77777777" w:rsidR="00AB4822" w:rsidRDefault="00AB4822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265A3F4" w14:textId="77777777" w:rsidR="00AB4822" w:rsidRDefault="00AB4822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4BAD2994" w14:textId="204FABE6" w:rsidR="00A442B7" w:rsidRDefault="00A442B7" w:rsidP="00F82D9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________________________________________</w:t>
      </w:r>
      <w:r w:rsidR="007D715D">
        <w:rPr>
          <w:szCs w:val="24"/>
        </w:rPr>
        <w:t>____________________________________________________</w:t>
      </w:r>
    </w:p>
    <w:p w14:paraId="4D20E8B5" w14:textId="77777777" w:rsidR="006B3AFC" w:rsidRDefault="00F82D92" w:rsidP="007D715D">
      <w:pPr>
        <w:pBdr>
          <w:bottom w:val="single" w:sz="12" w:space="1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br w:type="page"/>
      </w:r>
    </w:p>
    <w:p w14:paraId="028C4EB6" w14:textId="07506C50" w:rsidR="007D715D" w:rsidRDefault="007D715D" w:rsidP="007D715D">
      <w:pP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Parte 04 –</w:t>
      </w:r>
      <w:r w:rsidR="002D4398">
        <w:rPr>
          <w:szCs w:val="24"/>
        </w:rPr>
        <w:t>Informações Pessoais</w:t>
      </w:r>
    </w:p>
    <w:p w14:paraId="5BB43F42" w14:textId="77777777" w:rsidR="007D715D" w:rsidRDefault="007D715D" w:rsidP="007D715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2CEBA816" w14:textId="77777777" w:rsidR="007D715D" w:rsidRDefault="007D715D" w:rsidP="006B3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Nome:_________________________________________________________________________________________</w:t>
      </w:r>
    </w:p>
    <w:p w14:paraId="679C2E0E" w14:textId="77777777" w:rsidR="007D715D" w:rsidRDefault="007D715D" w:rsidP="006B3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Endereço:______________________________________________________________________________________</w:t>
      </w:r>
    </w:p>
    <w:p w14:paraId="6D9FB5A9" w14:textId="77777777" w:rsidR="007D715D" w:rsidRDefault="00633856" w:rsidP="006B3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nº</w:t>
      </w:r>
      <w:r w:rsidR="00F8168E">
        <w:rPr>
          <w:szCs w:val="24"/>
        </w:rPr>
        <w:t>:</w:t>
      </w:r>
      <w:r>
        <w:rPr>
          <w:szCs w:val="24"/>
        </w:rPr>
        <w:t xml:space="preserve"> ___________     complemento</w:t>
      </w:r>
      <w:r w:rsidR="00F8168E">
        <w:rPr>
          <w:szCs w:val="24"/>
        </w:rPr>
        <w:t>:</w:t>
      </w:r>
      <w:r>
        <w:rPr>
          <w:szCs w:val="24"/>
        </w:rPr>
        <w:t xml:space="preserve"> ________</w:t>
      </w:r>
      <w:r w:rsidR="00F8168E">
        <w:rPr>
          <w:szCs w:val="24"/>
        </w:rPr>
        <w:t xml:space="preserve">_________________________     </w:t>
      </w:r>
      <w:r>
        <w:rPr>
          <w:szCs w:val="24"/>
        </w:rPr>
        <w:t>CEP</w:t>
      </w:r>
      <w:r w:rsidR="00F8168E">
        <w:rPr>
          <w:szCs w:val="24"/>
        </w:rPr>
        <w:t>:</w:t>
      </w:r>
      <w:r>
        <w:rPr>
          <w:szCs w:val="24"/>
        </w:rPr>
        <w:t xml:space="preserve"> __________________________</w:t>
      </w:r>
    </w:p>
    <w:p w14:paraId="230907C9" w14:textId="77777777" w:rsidR="00633856" w:rsidRDefault="00633856" w:rsidP="006B3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Fone</w:t>
      </w:r>
      <w:r w:rsidR="00F8168E">
        <w:rPr>
          <w:szCs w:val="24"/>
        </w:rPr>
        <w:t>:</w:t>
      </w:r>
      <w:r>
        <w:rPr>
          <w:szCs w:val="24"/>
        </w:rPr>
        <w:t xml:space="preserve"> __________________________  Celular</w:t>
      </w:r>
      <w:r w:rsidR="00F8168E">
        <w:rPr>
          <w:szCs w:val="24"/>
        </w:rPr>
        <w:t>:</w:t>
      </w:r>
      <w:r>
        <w:rPr>
          <w:szCs w:val="24"/>
        </w:rPr>
        <w:t xml:space="preserve"> __________________________  Fax</w:t>
      </w:r>
      <w:r w:rsidR="00F8168E">
        <w:rPr>
          <w:szCs w:val="24"/>
        </w:rPr>
        <w:t>:</w:t>
      </w:r>
      <w:r>
        <w:rPr>
          <w:szCs w:val="24"/>
        </w:rPr>
        <w:t>_________________________</w:t>
      </w:r>
    </w:p>
    <w:p w14:paraId="2C7C795F" w14:textId="77777777" w:rsidR="00633856" w:rsidRDefault="00633856" w:rsidP="006B3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Email</w:t>
      </w:r>
      <w:r w:rsidR="00F8168E">
        <w:rPr>
          <w:szCs w:val="24"/>
        </w:rPr>
        <w:t>:</w:t>
      </w:r>
      <w:r>
        <w:rPr>
          <w:szCs w:val="24"/>
        </w:rPr>
        <w:t xml:space="preserve"> ________________________________________________________________________________________</w:t>
      </w:r>
    </w:p>
    <w:p w14:paraId="3E48F2B3" w14:textId="77777777" w:rsidR="00F8168E" w:rsidRDefault="00F8168E" w:rsidP="006B3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Ano de Ingresso: _______</w:t>
      </w:r>
      <w:r w:rsidR="006B3AFC">
        <w:rPr>
          <w:szCs w:val="24"/>
        </w:rPr>
        <w:t>___</w:t>
      </w:r>
      <w:r>
        <w:rPr>
          <w:szCs w:val="24"/>
        </w:rPr>
        <w:t xml:space="preserve">______  </w:t>
      </w:r>
      <w:r w:rsidR="006B3AFC">
        <w:rPr>
          <w:szCs w:val="24"/>
        </w:rPr>
        <w:t xml:space="preserve">Previsão de </w:t>
      </w:r>
      <w:r>
        <w:rPr>
          <w:szCs w:val="24"/>
        </w:rPr>
        <w:t>Conclus</w:t>
      </w:r>
      <w:r w:rsidR="006B3AFC">
        <w:rPr>
          <w:szCs w:val="24"/>
        </w:rPr>
        <w:t>ão de curso (</w:t>
      </w:r>
      <w:r>
        <w:rPr>
          <w:szCs w:val="24"/>
        </w:rPr>
        <w:t xml:space="preserve"> semestre/ano)</w:t>
      </w:r>
      <w:r w:rsidRPr="00F8168E">
        <w:rPr>
          <w:szCs w:val="24"/>
        </w:rPr>
        <w:t xml:space="preserve"> </w:t>
      </w:r>
      <w:r>
        <w:rPr>
          <w:szCs w:val="24"/>
        </w:rPr>
        <w:t>: ____</w:t>
      </w:r>
      <w:r w:rsidR="006B3AFC">
        <w:rPr>
          <w:szCs w:val="24"/>
        </w:rPr>
        <w:t>____</w:t>
      </w:r>
      <w:r>
        <w:rPr>
          <w:szCs w:val="24"/>
        </w:rPr>
        <w:t>_______________</w:t>
      </w:r>
    </w:p>
    <w:p w14:paraId="0F9397EB" w14:textId="77777777" w:rsidR="006B3AFC" w:rsidRDefault="006B3AFC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2C37D283" w14:textId="77777777" w:rsidR="00A14286" w:rsidRDefault="00464EA5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Atividades Acadêmicas de Pesquisa</w:t>
      </w:r>
      <w:r w:rsidR="00A14286">
        <w:rPr>
          <w:szCs w:val="24"/>
        </w:rPr>
        <w:t>:</w:t>
      </w:r>
    </w:p>
    <w:p w14:paraId="7B77C8A3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C52AA4F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4B4AB8F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667835F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C99202F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2E2DBCC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F9AB9FA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63DD77E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DF06DAC" w14:textId="77777777" w:rsidR="00F60956" w:rsidRDefault="00F6095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611300C6" w14:textId="77777777" w:rsidR="006B3AFC" w:rsidRDefault="006B3AFC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31119342" w14:textId="3B04B2A8" w:rsidR="00DA14D4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Currículo resumid</w:t>
      </w:r>
      <w:r w:rsidR="00AB4822">
        <w:rPr>
          <w:szCs w:val="24"/>
        </w:rPr>
        <w:t>o ou identificador ORCID:</w:t>
      </w:r>
    </w:p>
    <w:p w14:paraId="2AE255F2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5F8C174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DCCA118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97DA7E4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1738218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928C1D5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12848A8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0A42DF4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0CE73DF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3E4DD2D5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AACA0AF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16C1F297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53D357F8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2B651813" w14:textId="77777777" w:rsidR="002D4398" w:rsidRDefault="002D4398" w:rsidP="00DA14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019E838C" w14:textId="77777777" w:rsidR="00DA14D4" w:rsidRDefault="00DA14D4" w:rsidP="00DA14D4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39294470" w14:textId="77777777" w:rsidR="00DA14D4" w:rsidRDefault="00DA14D4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7F334777" w14:textId="77777777" w:rsidR="00A14286" w:rsidRDefault="00A1428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Idiomas:</w:t>
      </w:r>
    </w:p>
    <w:p w14:paraId="6D49902C" w14:textId="77777777" w:rsidR="00A14286" w:rsidRDefault="00A1428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1 - ______________________________                      básico (   )      intermediário (   )     avançado (   )</w:t>
      </w:r>
    </w:p>
    <w:p w14:paraId="3A2CD036" w14:textId="77777777" w:rsidR="00A14286" w:rsidRDefault="00A1428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2 - ______________________________                      básico (   )      intermediário (   )     avançado (   )</w:t>
      </w:r>
    </w:p>
    <w:p w14:paraId="643C7491" w14:textId="77777777" w:rsidR="00A14286" w:rsidRDefault="00A1428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  <w:r>
        <w:rPr>
          <w:szCs w:val="24"/>
        </w:rPr>
        <w:t>3 - ______________________________                      básico (   )      intermediário (   )     avançado (   )</w:t>
      </w:r>
    </w:p>
    <w:p w14:paraId="7E50CD6B" w14:textId="77777777" w:rsidR="00A14286" w:rsidRDefault="00A14286" w:rsidP="00A14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  <w:tab w:val="left" w:pos="10065"/>
        </w:tabs>
        <w:ind w:right="283"/>
        <w:rPr>
          <w:szCs w:val="24"/>
        </w:rPr>
      </w:pPr>
    </w:p>
    <w:p w14:paraId="7CE56D8A" w14:textId="77777777" w:rsidR="00A14286" w:rsidRDefault="00A14286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08A84817" w14:textId="77777777" w:rsidR="00712737" w:rsidRDefault="00712737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3AE23EB2" w14:textId="77777777" w:rsidR="00360865" w:rsidRDefault="00360865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148C102D" w14:textId="77777777" w:rsidR="00360865" w:rsidRDefault="00360865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5C555C32" w14:textId="77777777" w:rsidR="00360865" w:rsidRDefault="00360865" w:rsidP="00360865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51BEDFCD" w14:textId="77777777" w:rsidR="00360865" w:rsidRDefault="00360865" w:rsidP="003608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065"/>
          <w:tab w:val="left" w:pos="10490"/>
        </w:tabs>
        <w:ind w:left="1985" w:right="1417"/>
        <w:jc w:val="center"/>
        <w:rPr>
          <w:szCs w:val="24"/>
        </w:rPr>
      </w:pPr>
    </w:p>
    <w:p w14:paraId="229C9C0F" w14:textId="77777777" w:rsidR="00360865" w:rsidRDefault="00360865" w:rsidP="003608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065"/>
          <w:tab w:val="left" w:pos="10490"/>
        </w:tabs>
        <w:ind w:left="1985" w:right="1417"/>
        <w:jc w:val="center"/>
        <w:rPr>
          <w:szCs w:val="24"/>
        </w:rPr>
      </w:pPr>
      <w:r>
        <w:rPr>
          <w:szCs w:val="24"/>
        </w:rPr>
        <w:t>______________, ______ de ______________________ 20___ .</w:t>
      </w:r>
    </w:p>
    <w:p w14:paraId="6D1BA418" w14:textId="77777777" w:rsidR="00360865" w:rsidRDefault="00122D57" w:rsidP="00122D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065"/>
          <w:tab w:val="left" w:pos="10490"/>
        </w:tabs>
        <w:ind w:left="1985" w:right="1417"/>
        <w:rPr>
          <w:szCs w:val="24"/>
        </w:rPr>
      </w:pPr>
      <w:r>
        <w:rPr>
          <w:szCs w:val="24"/>
        </w:rPr>
        <w:t xml:space="preserve">                   </w:t>
      </w:r>
      <w:r w:rsidR="00360865">
        <w:rPr>
          <w:szCs w:val="24"/>
        </w:rPr>
        <w:t>Local</w:t>
      </w:r>
    </w:p>
    <w:p w14:paraId="587312D8" w14:textId="77777777" w:rsidR="00360865" w:rsidRDefault="00360865" w:rsidP="003608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065"/>
          <w:tab w:val="left" w:pos="10490"/>
        </w:tabs>
        <w:ind w:left="1985" w:right="1417"/>
        <w:jc w:val="center"/>
        <w:rPr>
          <w:szCs w:val="24"/>
        </w:rPr>
      </w:pPr>
    </w:p>
    <w:p w14:paraId="51A6D87C" w14:textId="77777777" w:rsidR="00360865" w:rsidRDefault="00360865" w:rsidP="003608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065"/>
          <w:tab w:val="left" w:pos="10490"/>
        </w:tabs>
        <w:ind w:left="1985" w:right="1417"/>
        <w:jc w:val="center"/>
        <w:rPr>
          <w:szCs w:val="24"/>
        </w:rPr>
      </w:pPr>
      <w:r>
        <w:rPr>
          <w:szCs w:val="24"/>
        </w:rPr>
        <w:t>____________________________________________________</w:t>
      </w:r>
    </w:p>
    <w:p w14:paraId="08CBFC18" w14:textId="77777777" w:rsidR="00360865" w:rsidRDefault="00360865" w:rsidP="003608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0065"/>
          <w:tab w:val="left" w:pos="10490"/>
        </w:tabs>
        <w:ind w:left="1985" w:right="1417"/>
        <w:jc w:val="center"/>
        <w:rPr>
          <w:szCs w:val="24"/>
        </w:rPr>
      </w:pPr>
      <w:r>
        <w:rPr>
          <w:szCs w:val="24"/>
        </w:rPr>
        <w:t>Assinatura do Aluno</w:t>
      </w:r>
    </w:p>
    <w:p w14:paraId="1492DF8A" w14:textId="77777777" w:rsidR="00360865" w:rsidRDefault="00360865" w:rsidP="00DD6C9D">
      <w:pPr>
        <w:tabs>
          <w:tab w:val="left" w:pos="9639"/>
          <w:tab w:val="left" w:pos="10065"/>
        </w:tabs>
        <w:ind w:right="283"/>
        <w:rPr>
          <w:szCs w:val="24"/>
        </w:rPr>
      </w:pPr>
    </w:p>
    <w:p w14:paraId="61967B29" w14:textId="77777777" w:rsidR="00584CBA" w:rsidRDefault="00584CBA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64FFBF6A" w14:textId="77777777" w:rsidR="00584CBA" w:rsidRDefault="00584CBA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425F3873" w14:textId="77777777" w:rsidR="00584CBA" w:rsidRDefault="00584CBA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5A055FAE" w14:textId="77777777" w:rsidR="00360865" w:rsidRDefault="00360865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lastRenderedPageBreak/>
        <w:t>INSTRUÇÕES DE PREENCHIMENTO:</w:t>
      </w:r>
    </w:p>
    <w:p w14:paraId="1B347021" w14:textId="77777777" w:rsidR="00360865" w:rsidRDefault="00360865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45BE5444" w14:textId="77777777" w:rsidR="00360865" w:rsidRDefault="00360865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-PARTE 01 –</w:t>
      </w:r>
    </w:p>
    <w:p w14:paraId="31B389F9" w14:textId="77777777" w:rsidR="00360865" w:rsidRDefault="00360865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O interessado deverá preencher todos os campos. Inici</w:t>
      </w:r>
      <w:r w:rsidR="002E6E8D">
        <w:rPr>
          <w:szCs w:val="24"/>
        </w:rPr>
        <w:t>ando com informações pessoais: escreva</w:t>
      </w:r>
      <w:r>
        <w:rPr>
          <w:szCs w:val="24"/>
        </w:rPr>
        <w:t xml:space="preserve"> seu nome completo, nome do curso em que está registrado em sua instituição de origem, o período ou ano que está cursando neste momento, email pessoal para contato e número de telefone para contato (indicar código d</w:t>
      </w:r>
      <w:r w:rsidR="002E6E8D">
        <w:rPr>
          <w:szCs w:val="24"/>
        </w:rPr>
        <w:t>o país se necessário e de área)</w:t>
      </w:r>
      <w:r>
        <w:rPr>
          <w:szCs w:val="24"/>
        </w:rPr>
        <w:t>.</w:t>
      </w:r>
    </w:p>
    <w:p w14:paraId="4FC0E40E" w14:textId="77777777" w:rsidR="00360865" w:rsidRDefault="00360865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Informações sobre sua situação acadêmica: nome da Instituição, país e </w:t>
      </w:r>
      <w:r w:rsidR="006E33B4">
        <w:rPr>
          <w:szCs w:val="24"/>
        </w:rPr>
        <w:t>estado (</w:t>
      </w:r>
      <w:r w:rsidR="003E0581">
        <w:rPr>
          <w:szCs w:val="24"/>
        </w:rPr>
        <w:t xml:space="preserve">ou </w:t>
      </w:r>
      <w:r>
        <w:rPr>
          <w:szCs w:val="24"/>
        </w:rPr>
        <w:t>província ou regiã</w:t>
      </w:r>
      <w:r w:rsidRPr="00360865">
        <w:rPr>
          <w:szCs w:val="24"/>
        </w:rPr>
        <w:t>o</w:t>
      </w:r>
      <w:r w:rsidR="003E0581">
        <w:rPr>
          <w:szCs w:val="24"/>
        </w:rPr>
        <w:t>, se houver</w:t>
      </w:r>
      <w:r>
        <w:rPr>
          <w:szCs w:val="24"/>
        </w:rPr>
        <w:t>)</w:t>
      </w:r>
      <w:r w:rsidR="003E0581">
        <w:rPr>
          <w:szCs w:val="24"/>
        </w:rPr>
        <w:t>. Tempo de duração do intercâm</w:t>
      </w:r>
      <w:r w:rsidR="002E6E8D">
        <w:rPr>
          <w:szCs w:val="24"/>
        </w:rPr>
        <w:t>bio, data de iní</w:t>
      </w:r>
      <w:r w:rsidR="003E0581">
        <w:rPr>
          <w:szCs w:val="24"/>
        </w:rPr>
        <w:t xml:space="preserve">cio pretendido para as atividades do intercâmbio no formato </w:t>
      </w:r>
      <w:r w:rsidR="006E33B4">
        <w:rPr>
          <w:szCs w:val="24"/>
        </w:rPr>
        <w:t>Semestre</w:t>
      </w:r>
      <w:r w:rsidR="003E0581">
        <w:rPr>
          <w:szCs w:val="24"/>
        </w:rPr>
        <w:t>/</w:t>
      </w:r>
      <w:r w:rsidR="006E33B4">
        <w:rPr>
          <w:szCs w:val="24"/>
        </w:rPr>
        <w:t>Ano (por exemplo,</w:t>
      </w:r>
      <w:r w:rsidR="008D466B">
        <w:rPr>
          <w:szCs w:val="24"/>
        </w:rPr>
        <w:t xml:space="preserve"> 1º/201</w:t>
      </w:r>
      <w:r w:rsidR="005D78CF">
        <w:rPr>
          <w:szCs w:val="24"/>
        </w:rPr>
        <w:t>2</w:t>
      </w:r>
      <w:r w:rsidR="003E0581">
        <w:rPr>
          <w:szCs w:val="24"/>
        </w:rPr>
        <w:t xml:space="preserve"> ou 2º/201</w:t>
      </w:r>
      <w:r w:rsidR="005D78CF">
        <w:rPr>
          <w:szCs w:val="24"/>
        </w:rPr>
        <w:t>2</w:t>
      </w:r>
      <w:r w:rsidR="003E0581">
        <w:rPr>
          <w:szCs w:val="24"/>
        </w:rPr>
        <w:t xml:space="preserve">) e data de encerramento do intercâmbio </w:t>
      </w:r>
      <w:r w:rsidR="006E33B4">
        <w:rPr>
          <w:szCs w:val="24"/>
        </w:rPr>
        <w:t>(</w:t>
      </w:r>
      <w:r w:rsidR="003E0581">
        <w:rPr>
          <w:szCs w:val="24"/>
        </w:rPr>
        <w:t>no mesmo formato indicado no item anterior).</w:t>
      </w:r>
    </w:p>
    <w:p w14:paraId="35F9DBAE" w14:textId="77777777" w:rsidR="003E0581" w:rsidRDefault="003E0581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4D6D7FF2" w14:textId="77777777" w:rsidR="003E0581" w:rsidRDefault="003E0581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 PARTE 02 –</w:t>
      </w:r>
    </w:p>
    <w:p w14:paraId="7CD249AB" w14:textId="77777777" w:rsidR="003E0581" w:rsidRDefault="003E0581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Indicar quais disciplinas pretende cursar</w:t>
      </w:r>
      <w:r w:rsidR="002E6E8D" w:rsidRPr="002E6E8D">
        <w:rPr>
          <w:szCs w:val="24"/>
        </w:rPr>
        <w:t xml:space="preserve"> </w:t>
      </w:r>
      <w:r w:rsidR="002E6E8D">
        <w:rPr>
          <w:szCs w:val="24"/>
        </w:rPr>
        <w:t>em ordem de interesse,</w:t>
      </w:r>
      <w:r>
        <w:rPr>
          <w:szCs w:val="24"/>
        </w:rPr>
        <w:t xml:space="preserve"> </w:t>
      </w:r>
      <w:r w:rsidR="002E6E8D">
        <w:rPr>
          <w:szCs w:val="24"/>
        </w:rPr>
        <w:t>com seus respectivos códigos.</w:t>
      </w:r>
    </w:p>
    <w:p w14:paraId="2A610E66" w14:textId="77777777" w:rsidR="003E0581" w:rsidRDefault="003E0581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No item autorização institucional o preenchimento deverá ser feito </w:t>
      </w:r>
      <w:r w:rsidR="002E6E8D">
        <w:rPr>
          <w:szCs w:val="24"/>
        </w:rPr>
        <w:t xml:space="preserve">esclarecendo qual é a unidade, em sua instituição de origem, </w:t>
      </w:r>
      <w:r>
        <w:rPr>
          <w:szCs w:val="24"/>
        </w:rPr>
        <w:t xml:space="preserve">que autoriza a saída de alunos para participação em intercâmbio, </w:t>
      </w:r>
      <w:r w:rsidR="00FB7E22">
        <w:rPr>
          <w:szCs w:val="24"/>
        </w:rPr>
        <w:t>formas de contato (telef</w:t>
      </w:r>
      <w:r w:rsidR="002E6E8D">
        <w:rPr>
          <w:szCs w:val="24"/>
        </w:rPr>
        <w:t>one e email) e o nome da pessoa</w:t>
      </w:r>
      <w:r w:rsidR="00FB7E22">
        <w:rPr>
          <w:szCs w:val="24"/>
        </w:rPr>
        <w:t xml:space="preserve"> responsável. Este campo deverá ser obrigatoriamente preenchido, nenhum pedido de intercâmbio será avaliado sem a devida autorização da instituição de origem.</w:t>
      </w:r>
    </w:p>
    <w:p w14:paraId="68721A78" w14:textId="77777777" w:rsidR="00FB7E22" w:rsidRDefault="002E6E8D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É</w:t>
      </w:r>
      <w:r w:rsidR="00FB7E22">
        <w:rPr>
          <w:szCs w:val="24"/>
        </w:rPr>
        <w:t xml:space="preserve"> </w:t>
      </w:r>
      <w:r w:rsidR="00505F23">
        <w:rPr>
          <w:szCs w:val="24"/>
        </w:rPr>
        <w:t>necessária a assinatura do responsável</w:t>
      </w:r>
      <w:r w:rsidR="00FB7E22">
        <w:rPr>
          <w:szCs w:val="24"/>
        </w:rPr>
        <w:t xml:space="preserve"> pela autorização do aluno bem como o carimbo </w:t>
      </w:r>
      <w:r w:rsidR="00505F23">
        <w:rPr>
          <w:szCs w:val="24"/>
        </w:rPr>
        <w:t>da instituição.</w:t>
      </w:r>
    </w:p>
    <w:p w14:paraId="7C6E6F5E" w14:textId="77777777" w:rsidR="00505F23" w:rsidRDefault="00505F23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33B35A11" w14:textId="77777777" w:rsidR="00505F23" w:rsidRDefault="00505F23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 PARTE 03 –</w:t>
      </w:r>
    </w:p>
    <w:p w14:paraId="02930DD4" w14:textId="31234660" w:rsidR="00505F23" w:rsidRDefault="00505F23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Neste campo devem ser indicados os motivos que levam a participação em intercâmbio, qual a justificativa acadêmica para a participação do interessado em atividades em nossa instituição e como isso auxilia na formação do aluno em sua instituição de origem. Esta justificativa acadêmica permite que a coordenação de </w:t>
      </w:r>
      <w:r w:rsidR="002D4398">
        <w:rPr>
          <w:szCs w:val="24"/>
        </w:rPr>
        <w:t>PPG</w:t>
      </w:r>
      <w:r>
        <w:rPr>
          <w:szCs w:val="24"/>
        </w:rPr>
        <w:t xml:space="preserve"> onde o interessado pretend</w:t>
      </w:r>
      <w:r w:rsidR="002D4398">
        <w:rPr>
          <w:szCs w:val="24"/>
        </w:rPr>
        <w:t>e</w:t>
      </w:r>
      <w:r>
        <w:rPr>
          <w:szCs w:val="24"/>
        </w:rPr>
        <w:t xml:space="preserve"> fazer atividades possa melhor avaliar os aspectos acadêmicos do pedido de intercâmbio.</w:t>
      </w:r>
    </w:p>
    <w:p w14:paraId="5E8634B6" w14:textId="77777777" w:rsidR="00505F23" w:rsidRDefault="00505F23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5DA11AE3" w14:textId="77777777" w:rsidR="00505F23" w:rsidRDefault="00505F23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-PARTE 04 –</w:t>
      </w:r>
    </w:p>
    <w:p w14:paraId="08914F1C" w14:textId="2EE1193C" w:rsidR="00505F23" w:rsidRDefault="00505F23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Nestes campos são </w:t>
      </w:r>
      <w:r w:rsidR="006E33B4">
        <w:rPr>
          <w:szCs w:val="24"/>
        </w:rPr>
        <w:t>informados dados</w:t>
      </w:r>
      <w:r>
        <w:rPr>
          <w:szCs w:val="24"/>
        </w:rPr>
        <w:t xml:space="preserve"> para contato com o interessado além de estabelecermos alguns dados sobre a </w:t>
      </w:r>
      <w:r w:rsidR="00FD0828">
        <w:rPr>
          <w:szCs w:val="24"/>
        </w:rPr>
        <w:t>participação do interessado em atividades</w:t>
      </w:r>
      <w:r w:rsidR="006E33B4">
        <w:rPr>
          <w:szCs w:val="24"/>
        </w:rPr>
        <w:t xml:space="preserve"> como pesquisa, extensão </w:t>
      </w:r>
      <w:r>
        <w:rPr>
          <w:szCs w:val="24"/>
        </w:rPr>
        <w:t xml:space="preserve">relacionados </w:t>
      </w:r>
      <w:r w:rsidR="006E33B4">
        <w:rPr>
          <w:szCs w:val="24"/>
        </w:rPr>
        <w:t>à</w:t>
      </w:r>
      <w:r>
        <w:rPr>
          <w:szCs w:val="24"/>
        </w:rPr>
        <w:t xml:space="preserve"> sua formação acadêmica. O preenchimento deverá ser feito da forma mais completa possível para auxiliar no processo de aceitação do pedido de participação em intercâmbio </w:t>
      </w:r>
      <w:r w:rsidR="006E33B4">
        <w:rPr>
          <w:szCs w:val="24"/>
        </w:rPr>
        <w:t>por parte da coordenação d</w:t>
      </w:r>
      <w:r w:rsidR="002D4398">
        <w:rPr>
          <w:szCs w:val="24"/>
        </w:rPr>
        <w:t>o PPG</w:t>
      </w:r>
      <w:r w:rsidR="006E33B4">
        <w:rPr>
          <w:szCs w:val="24"/>
        </w:rPr>
        <w:t xml:space="preserve"> onde serão desenvolvidas as atividades do intercâmbio.</w:t>
      </w:r>
    </w:p>
    <w:p w14:paraId="49949414" w14:textId="77777777" w:rsidR="006E33B4" w:rsidRDefault="006E33B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640191DD" w14:textId="2986390E" w:rsidR="00360865" w:rsidRDefault="00FD0828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- </w:t>
      </w:r>
      <w:r w:rsidR="006E33B4">
        <w:rPr>
          <w:szCs w:val="24"/>
        </w:rPr>
        <w:t xml:space="preserve">Prazo para envio: </w:t>
      </w:r>
      <w:r w:rsidR="002D4398">
        <w:rPr>
          <w:szCs w:val="24"/>
        </w:rPr>
        <w:t>em até 60 dias antes da previsão de vinda para o Brasil</w:t>
      </w:r>
    </w:p>
    <w:p w14:paraId="5F7C66B6" w14:textId="77777777" w:rsidR="00D52FE4" w:rsidRDefault="00D52FE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427D3D64" w14:textId="77777777" w:rsidR="006E33B4" w:rsidRDefault="006E33B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Documentos Complementares:</w:t>
      </w:r>
    </w:p>
    <w:p w14:paraId="59A90709" w14:textId="77777777" w:rsidR="006E33B4" w:rsidRDefault="006E33B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Junto com este formulário devem ser entregues os seguintes documentos:</w:t>
      </w:r>
    </w:p>
    <w:p w14:paraId="447FB8B7" w14:textId="77777777" w:rsidR="006E33B4" w:rsidRDefault="006E33B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-histórico escolar atualizado;</w:t>
      </w:r>
    </w:p>
    <w:p w14:paraId="72DE1327" w14:textId="77777777" w:rsidR="006E33B4" w:rsidRDefault="006E33B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-carta de apresentação/autorização para participação em intercâmbio/mobilidade acadêmica emitida pela instituição de origem do interessado.</w:t>
      </w:r>
    </w:p>
    <w:p w14:paraId="4C91B4BB" w14:textId="77777777" w:rsidR="006E33B4" w:rsidRDefault="006E33B4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-fotocópias de documentos de identificação: RG e CPF para cidadão brasileiro</w:t>
      </w:r>
      <w:r w:rsidR="00C102F0">
        <w:rPr>
          <w:szCs w:val="24"/>
        </w:rPr>
        <w:t>;</w:t>
      </w:r>
      <w:r>
        <w:rPr>
          <w:szCs w:val="24"/>
        </w:rPr>
        <w:t xml:space="preserve"> passaporte para estrangeiros.</w:t>
      </w:r>
    </w:p>
    <w:p w14:paraId="066214DD" w14:textId="77777777" w:rsidR="00FD0828" w:rsidRDefault="00FD0828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p w14:paraId="7BC71D8D" w14:textId="77777777" w:rsidR="00FD0828" w:rsidRDefault="00FD0828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Envio de Documentos:</w:t>
      </w:r>
    </w:p>
    <w:p w14:paraId="20C59E10" w14:textId="77777777" w:rsidR="00FD0828" w:rsidRDefault="00FD0828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>As solicitações de participação em intercâmbio somente serão consideradas se:</w:t>
      </w:r>
    </w:p>
    <w:p w14:paraId="584D9EC2" w14:textId="77777777" w:rsidR="00FD0828" w:rsidRDefault="00FD0828" w:rsidP="006E33B4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- </w:t>
      </w:r>
      <w:r w:rsidR="00871813">
        <w:rPr>
          <w:szCs w:val="24"/>
        </w:rPr>
        <w:t>todos os documentos indicados acima forem enviado</w:t>
      </w:r>
      <w:r>
        <w:rPr>
          <w:szCs w:val="24"/>
        </w:rPr>
        <w:t>s den</w:t>
      </w:r>
      <w:r w:rsidR="008D466B">
        <w:rPr>
          <w:szCs w:val="24"/>
        </w:rPr>
        <w:t xml:space="preserve">tro do prazo estabelecido </w:t>
      </w:r>
      <w:r>
        <w:rPr>
          <w:szCs w:val="24"/>
        </w:rPr>
        <w:t xml:space="preserve">(será </w:t>
      </w:r>
      <w:r w:rsidR="00871813">
        <w:rPr>
          <w:szCs w:val="24"/>
        </w:rPr>
        <w:t>considerada</w:t>
      </w:r>
      <w:r>
        <w:rPr>
          <w:szCs w:val="24"/>
        </w:rPr>
        <w:t xml:space="preserve"> como data de envio a data estampada</w:t>
      </w:r>
      <w:r w:rsidR="00871813">
        <w:rPr>
          <w:szCs w:val="24"/>
        </w:rPr>
        <w:t xml:space="preserve"> no envelope. Em caso de envelopes separados será considerada a data de postagem mais recente</w:t>
      </w:r>
      <w:r w:rsidR="00770217">
        <w:rPr>
          <w:szCs w:val="24"/>
        </w:rPr>
        <w:t>).</w:t>
      </w:r>
    </w:p>
    <w:p w14:paraId="4A4DD758" w14:textId="71BE18B1" w:rsidR="00360865" w:rsidRDefault="00D52FE4" w:rsidP="002D4398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  <w:r>
        <w:rPr>
          <w:szCs w:val="24"/>
        </w:rPr>
        <w:t xml:space="preserve">A documentação </w:t>
      </w:r>
      <w:r w:rsidR="00871813">
        <w:rPr>
          <w:szCs w:val="24"/>
        </w:rPr>
        <w:t>deve ser</w:t>
      </w:r>
      <w:r>
        <w:rPr>
          <w:szCs w:val="24"/>
        </w:rPr>
        <w:t xml:space="preserve"> enviada por </w:t>
      </w:r>
      <w:r w:rsidR="002D4398">
        <w:rPr>
          <w:szCs w:val="24"/>
        </w:rPr>
        <w:t>e-mail</w:t>
      </w:r>
      <w:r>
        <w:rPr>
          <w:szCs w:val="24"/>
        </w:rPr>
        <w:t xml:space="preserve"> para:</w:t>
      </w:r>
      <w:r w:rsidR="002D4398">
        <w:rPr>
          <w:szCs w:val="24"/>
        </w:rPr>
        <w:t xml:space="preserve"> </w:t>
      </w:r>
      <w:hyperlink r:id="rId8" w:history="1">
        <w:r w:rsidR="002D4398" w:rsidRPr="00262539">
          <w:rPr>
            <w:rStyle w:val="Hyperlink"/>
            <w:szCs w:val="24"/>
          </w:rPr>
          <w:t>propginternacional@ufpr.br</w:t>
        </w:r>
      </w:hyperlink>
    </w:p>
    <w:p w14:paraId="3B21A0E7" w14:textId="77777777" w:rsidR="002D4398" w:rsidRDefault="002D4398" w:rsidP="002D4398">
      <w:pPr>
        <w:tabs>
          <w:tab w:val="left" w:pos="9639"/>
          <w:tab w:val="left" w:pos="10065"/>
        </w:tabs>
        <w:ind w:right="283"/>
        <w:jc w:val="both"/>
        <w:rPr>
          <w:szCs w:val="24"/>
        </w:rPr>
      </w:pPr>
    </w:p>
    <w:sectPr w:rsidR="002D4398" w:rsidSect="00584CBA">
      <w:headerReference w:type="default" r:id="rId9"/>
      <w:footerReference w:type="default" r:id="rId10"/>
      <w:pgSz w:w="11907" w:h="16840" w:code="9"/>
      <w:pgMar w:top="1815" w:right="425" w:bottom="851" w:left="1701" w:header="284" w:footer="2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1C593" w14:textId="77777777" w:rsidR="00513B93" w:rsidRDefault="00513B93">
      <w:r>
        <w:separator/>
      </w:r>
    </w:p>
  </w:endnote>
  <w:endnote w:type="continuationSeparator" w:id="0">
    <w:p w14:paraId="3292A75C" w14:textId="77777777" w:rsidR="00513B93" w:rsidRDefault="0051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CFEE" w14:textId="77777777" w:rsidR="00584CBA" w:rsidRDefault="00000000" w:rsidP="00584CBA">
    <w:pPr>
      <w:rPr>
        <w:b/>
        <w:color w:val="000080"/>
      </w:rPr>
    </w:pPr>
    <w:r>
      <w:rPr>
        <w:b/>
        <w:noProof/>
        <w:color w:val="000080"/>
      </w:rPr>
      <w:pict w14:anchorId="28747B63">
        <v:line id="_x0000_s1127" style="position:absolute;z-index:2" from="0,3.7pt" to="459pt,3.7pt" strokeweight=".25pt"/>
      </w:pict>
    </w:r>
  </w:p>
  <w:p w14:paraId="6DD0997A" w14:textId="0DAAEA5E" w:rsidR="00584CBA" w:rsidRDefault="00D52FE4" w:rsidP="00584CBA">
    <w:pPr>
      <w:jc w:val="center"/>
    </w:pPr>
    <w:r>
      <w:t>Rua</w:t>
    </w:r>
    <w:r w:rsidRPr="00D52FE4">
      <w:t xml:space="preserve"> </w:t>
    </w:r>
    <w:r w:rsidR="00D23B34">
      <w:t>Dr. Faivre</w:t>
    </w:r>
    <w:r w:rsidRPr="00D52FE4">
      <w:t xml:space="preserve">, </w:t>
    </w:r>
    <w:r w:rsidR="00D23B34">
      <w:t xml:space="preserve">405 – </w:t>
    </w:r>
    <w:r w:rsidR="002D4398">
      <w:t>1</w:t>
    </w:r>
    <w:r w:rsidR="00D23B34">
      <w:t>º andar</w:t>
    </w:r>
    <w:r w:rsidR="00580A8F">
      <w:t xml:space="preserve"> </w:t>
    </w:r>
    <w:r w:rsidR="00714C8B">
      <w:t>| CEP 80</w:t>
    </w:r>
    <w:r w:rsidR="00D23B34">
      <w:t xml:space="preserve">060-140 </w:t>
    </w:r>
    <w:r w:rsidR="00714C8B">
      <w:t>|</w:t>
    </w:r>
    <w:r w:rsidR="00580A8F">
      <w:t xml:space="preserve"> </w:t>
    </w:r>
    <w:r w:rsidR="00D23B34">
      <w:t xml:space="preserve">Centro </w:t>
    </w:r>
    <w:r w:rsidR="00714C8B">
      <w:t>|</w:t>
    </w:r>
    <w:r w:rsidR="00D23B34">
      <w:t xml:space="preserve"> </w:t>
    </w:r>
    <w:r w:rsidR="00C55CA6">
      <w:t>Curitiba</w:t>
    </w:r>
    <w:r w:rsidR="00D23B34">
      <w:t>/</w:t>
    </w:r>
    <w:r w:rsidR="00C55CA6">
      <w:t>PR</w:t>
    </w:r>
    <w:r w:rsidR="00D23B34">
      <w:t xml:space="preserve"> </w:t>
    </w:r>
    <w:r w:rsidR="00714C8B">
      <w:t>|</w:t>
    </w:r>
    <w:r w:rsidR="00D23B34">
      <w:t xml:space="preserve"> Brasil</w:t>
    </w:r>
    <w:r w:rsidR="00C55CA6">
      <w:br/>
    </w:r>
    <w:r w:rsidR="00D23B34">
      <w:t>e</w:t>
    </w:r>
    <w:r w:rsidR="00584CBA">
      <w:t xml:space="preserve">-mail: </w:t>
    </w:r>
    <w:r w:rsidR="002D4398">
      <w:t>propginternacional</w:t>
    </w:r>
    <w:r w:rsidR="00595E59">
      <w:t>@ufpr.br</w:t>
    </w:r>
    <w:r w:rsidR="00584CBA">
      <w:t xml:space="preserve"> </w:t>
    </w:r>
    <w:r w:rsidR="00584CBA" w:rsidRPr="00C720A7">
      <w:t xml:space="preserve"> </w:t>
    </w:r>
    <w:r w:rsidR="00584CBA">
      <w:t xml:space="preserve"> </w:t>
    </w:r>
  </w:p>
  <w:p w14:paraId="769CCA1D" w14:textId="77777777" w:rsidR="004C259A" w:rsidRPr="00584CBA" w:rsidRDefault="004C259A" w:rsidP="00584C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B98F" w14:textId="77777777" w:rsidR="00513B93" w:rsidRDefault="00513B93">
      <w:r>
        <w:separator/>
      </w:r>
    </w:p>
  </w:footnote>
  <w:footnote w:type="continuationSeparator" w:id="0">
    <w:p w14:paraId="00C9F260" w14:textId="77777777" w:rsidR="00513B93" w:rsidRDefault="0051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5262" w14:textId="77777777" w:rsidR="00584CBA" w:rsidRPr="00584CBA" w:rsidRDefault="00000000" w:rsidP="00584CBA">
    <w:pPr>
      <w:pStyle w:val="Cabealho"/>
      <w:ind w:left="-1276"/>
    </w:pPr>
    <w:r>
      <w:pict w14:anchorId="3B8DF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75pt;height:64.5pt">
          <v:imagedata r:id="rId1" o:title="ufpr_25"/>
        </v:shape>
      </w:pict>
    </w:r>
    <w:r>
      <w:rPr>
        <w:noProof/>
      </w:rPr>
      <w:pict w14:anchorId="50D57849"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left:0;text-align:left;margin-left:42.35pt;margin-top:-11.25pt;width:315pt;height:83.1pt;z-index:1;mso-position-horizontal-relative:text;mso-position-vertical-relative:text" stroked="f" strokeweight="3pt">
          <v:stroke linestyle="thinThin"/>
          <v:textbox>
            <w:txbxContent>
              <w:p w14:paraId="2DFA16D2" w14:textId="77777777" w:rsidR="00584CBA" w:rsidRPr="00A744B9" w:rsidRDefault="00584CBA" w:rsidP="00584CBA">
                <w:pPr>
                  <w:rPr>
                    <w:sz w:val="12"/>
                    <w:szCs w:val="12"/>
                  </w:rPr>
                </w:pPr>
              </w:p>
              <w:p w14:paraId="6E4A3F57" w14:textId="77777777" w:rsidR="00584CBA" w:rsidRPr="00C720A7" w:rsidRDefault="00584CBA" w:rsidP="00584CBA">
                <w:pPr>
                  <w:rPr>
                    <w:sz w:val="28"/>
                    <w:szCs w:val="28"/>
                  </w:rPr>
                </w:pPr>
                <w:r w:rsidRPr="00C720A7">
                  <w:rPr>
                    <w:sz w:val="28"/>
                    <w:szCs w:val="28"/>
                  </w:rPr>
                  <w:t>MINISTÉRIO DA EDUCAÇÃO</w:t>
                </w:r>
              </w:p>
              <w:p w14:paraId="316CF0A1" w14:textId="77777777" w:rsidR="00584CBA" w:rsidRPr="00163B03" w:rsidRDefault="00584CBA" w:rsidP="00584CBA">
                <w:pPr>
                  <w:pStyle w:val="Cabealho"/>
                  <w:rPr>
                    <w:sz w:val="26"/>
                    <w:szCs w:val="26"/>
                  </w:rPr>
                </w:pPr>
                <w:r w:rsidRPr="00163B03">
                  <w:rPr>
                    <w:sz w:val="26"/>
                    <w:szCs w:val="26"/>
                  </w:rPr>
                  <w:t>UNIVERSIDADE FEDERAL DO PARANÁ</w:t>
                </w:r>
              </w:p>
              <w:p w14:paraId="40AD2691" w14:textId="59F255E6" w:rsidR="00584CBA" w:rsidRDefault="00F60956" w:rsidP="00584CBA">
                <w:pPr>
                  <w:pStyle w:val="Cabealh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PRÓ-REITORIA DE PÓS-GRADUAÇÃO</w:t>
                </w:r>
              </w:p>
              <w:p w14:paraId="2DF10756" w14:textId="3E26C593" w:rsidR="00F60956" w:rsidRPr="00C720A7" w:rsidRDefault="00F60956" w:rsidP="00584CBA">
                <w:pPr>
                  <w:pStyle w:val="Cabealho"/>
                </w:pPr>
                <w:r>
                  <w:rPr>
                    <w:sz w:val="22"/>
                    <w:szCs w:val="22"/>
                  </w:rPr>
                  <w:t>SEÇÃO DE INTERNACIONALIZAÇÃO DA PROPG</w:t>
                </w:r>
              </w:p>
              <w:p w14:paraId="4DAD61C4" w14:textId="77777777" w:rsidR="00584CBA" w:rsidRDefault="00584CBA" w:rsidP="00584CBA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B0E6A"/>
    <w:multiLevelType w:val="hybridMultilevel"/>
    <w:tmpl w:val="9FCCF2AC"/>
    <w:lvl w:ilvl="0" w:tplc="181670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BEE0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062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7C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A96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D01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447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C4A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03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29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2FAB"/>
    <w:rsid w:val="00002E84"/>
    <w:rsid w:val="0002547D"/>
    <w:rsid w:val="00035D15"/>
    <w:rsid w:val="000A00A7"/>
    <w:rsid w:val="000A3E80"/>
    <w:rsid w:val="000A793A"/>
    <w:rsid w:val="000B6FEE"/>
    <w:rsid w:val="000D167E"/>
    <w:rsid w:val="00100AE6"/>
    <w:rsid w:val="00116087"/>
    <w:rsid w:val="00121E66"/>
    <w:rsid w:val="00122D57"/>
    <w:rsid w:val="00137C62"/>
    <w:rsid w:val="0016057A"/>
    <w:rsid w:val="00165C9F"/>
    <w:rsid w:val="00185C39"/>
    <w:rsid w:val="001914ED"/>
    <w:rsid w:val="00194F07"/>
    <w:rsid w:val="001B3CAC"/>
    <w:rsid w:val="001C206F"/>
    <w:rsid w:val="00201E62"/>
    <w:rsid w:val="002268FC"/>
    <w:rsid w:val="002318CC"/>
    <w:rsid w:val="002327BD"/>
    <w:rsid w:val="00240B0B"/>
    <w:rsid w:val="002423BC"/>
    <w:rsid w:val="002477D3"/>
    <w:rsid w:val="00257353"/>
    <w:rsid w:val="00261065"/>
    <w:rsid w:val="00261B14"/>
    <w:rsid w:val="00284B83"/>
    <w:rsid w:val="002B6891"/>
    <w:rsid w:val="002C7A5B"/>
    <w:rsid w:val="002D4398"/>
    <w:rsid w:val="002D6F67"/>
    <w:rsid w:val="002E1757"/>
    <w:rsid w:val="002E6E8D"/>
    <w:rsid w:val="00301732"/>
    <w:rsid w:val="0033023B"/>
    <w:rsid w:val="00342F03"/>
    <w:rsid w:val="00352B35"/>
    <w:rsid w:val="00355BEC"/>
    <w:rsid w:val="00360865"/>
    <w:rsid w:val="00363B96"/>
    <w:rsid w:val="0037014D"/>
    <w:rsid w:val="003822C1"/>
    <w:rsid w:val="00390B0C"/>
    <w:rsid w:val="003A030D"/>
    <w:rsid w:val="003B3FC9"/>
    <w:rsid w:val="003E0581"/>
    <w:rsid w:val="00442EDF"/>
    <w:rsid w:val="00443488"/>
    <w:rsid w:val="00453F8B"/>
    <w:rsid w:val="004616FB"/>
    <w:rsid w:val="004643E3"/>
    <w:rsid w:val="00464EA5"/>
    <w:rsid w:val="00476B65"/>
    <w:rsid w:val="004C098B"/>
    <w:rsid w:val="004C257A"/>
    <w:rsid w:val="004C259A"/>
    <w:rsid w:val="004E329E"/>
    <w:rsid w:val="004F5026"/>
    <w:rsid w:val="00505F23"/>
    <w:rsid w:val="005072B3"/>
    <w:rsid w:val="00513B93"/>
    <w:rsid w:val="00525E01"/>
    <w:rsid w:val="005277E7"/>
    <w:rsid w:val="005452B6"/>
    <w:rsid w:val="005662FE"/>
    <w:rsid w:val="00572F94"/>
    <w:rsid w:val="00575428"/>
    <w:rsid w:val="00575D99"/>
    <w:rsid w:val="00580A8F"/>
    <w:rsid w:val="00584CBA"/>
    <w:rsid w:val="00595E59"/>
    <w:rsid w:val="005A0C9E"/>
    <w:rsid w:val="005C1BDB"/>
    <w:rsid w:val="005C3C1E"/>
    <w:rsid w:val="005C774D"/>
    <w:rsid w:val="005D725F"/>
    <w:rsid w:val="005D78CF"/>
    <w:rsid w:val="005E7835"/>
    <w:rsid w:val="005F66B3"/>
    <w:rsid w:val="006028BA"/>
    <w:rsid w:val="00633856"/>
    <w:rsid w:val="0063498B"/>
    <w:rsid w:val="00642552"/>
    <w:rsid w:val="006559ED"/>
    <w:rsid w:val="006743C6"/>
    <w:rsid w:val="00677C6D"/>
    <w:rsid w:val="0068283F"/>
    <w:rsid w:val="0068595F"/>
    <w:rsid w:val="006910AF"/>
    <w:rsid w:val="006B3211"/>
    <w:rsid w:val="006B3AFC"/>
    <w:rsid w:val="006C19AC"/>
    <w:rsid w:val="006C44A4"/>
    <w:rsid w:val="006C52AE"/>
    <w:rsid w:val="006E24C9"/>
    <w:rsid w:val="006E33B4"/>
    <w:rsid w:val="006F629F"/>
    <w:rsid w:val="00710949"/>
    <w:rsid w:val="00712737"/>
    <w:rsid w:val="00714C8B"/>
    <w:rsid w:val="00737436"/>
    <w:rsid w:val="00742454"/>
    <w:rsid w:val="00742518"/>
    <w:rsid w:val="00770217"/>
    <w:rsid w:val="007B1886"/>
    <w:rsid w:val="007D17B0"/>
    <w:rsid w:val="007D715D"/>
    <w:rsid w:val="007E1D16"/>
    <w:rsid w:val="007F68FD"/>
    <w:rsid w:val="00807659"/>
    <w:rsid w:val="00810942"/>
    <w:rsid w:val="008176DA"/>
    <w:rsid w:val="00831997"/>
    <w:rsid w:val="00864047"/>
    <w:rsid w:val="00871813"/>
    <w:rsid w:val="008A5E8E"/>
    <w:rsid w:val="008B479F"/>
    <w:rsid w:val="008B7E10"/>
    <w:rsid w:val="008D037F"/>
    <w:rsid w:val="008D466B"/>
    <w:rsid w:val="008D7090"/>
    <w:rsid w:val="008E10E9"/>
    <w:rsid w:val="009309E7"/>
    <w:rsid w:val="0094174C"/>
    <w:rsid w:val="00977812"/>
    <w:rsid w:val="009829DE"/>
    <w:rsid w:val="009B2529"/>
    <w:rsid w:val="009B5BF7"/>
    <w:rsid w:val="009C206F"/>
    <w:rsid w:val="009F32DF"/>
    <w:rsid w:val="00A14286"/>
    <w:rsid w:val="00A442B7"/>
    <w:rsid w:val="00A73CC4"/>
    <w:rsid w:val="00A95E10"/>
    <w:rsid w:val="00AB0D90"/>
    <w:rsid w:val="00AB2DAC"/>
    <w:rsid w:val="00AB4822"/>
    <w:rsid w:val="00AC47CA"/>
    <w:rsid w:val="00AF3AF2"/>
    <w:rsid w:val="00AF5F5B"/>
    <w:rsid w:val="00B14046"/>
    <w:rsid w:val="00B2786B"/>
    <w:rsid w:val="00B37885"/>
    <w:rsid w:val="00B475EF"/>
    <w:rsid w:val="00B63540"/>
    <w:rsid w:val="00BA5270"/>
    <w:rsid w:val="00BB25B5"/>
    <w:rsid w:val="00BC045C"/>
    <w:rsid w:val="00BC4D2D"/>
    <w:rsid w:val="00BD04B8"/>
    <w:rsid w:val="00C102F0"/>
    <w:rsid w:val="00C418D3"/>
    <w:rsid w:val="00C55CA6"/>
    <w:rsid w:val="00C74E07"/>
    <w:rsid w:val="00C805B5"/>
    <w:rsid w:val="00C93B48"/>
    <w:rsid w:val="00D11F25"/>
    <w:rsid w:val="00D125CA"/>
    <w:rsid w:val="00D23B34"/>
    <w:rsid w:val="00D52FE4"/>
    <w:rsid w:val="00DA14D4"/>
    <w:rsid w:val="00DD115B"/>
    <w:rsid w:val="00DD6C9D"/>
    <w:rsid w:val="00E009F5"/>
    <w:rsid w:val="00E345D7"/>
    <w:rsid w:val="00E36D4A"/>
    <w:rsid w:val="00E41A44"/>
    <w:rsid w:val="00E73735"/>
    <w:rsid w:val="00E81D6F"/>
    <w:rsid w:val="00E9625D"/>
    <w:rsid w:val="00EA0A5A"/>
    <w:rsid w:val="00EC6F80"/>
    <w:rsid w:val="00ED65AA"/>
    <w:rsid w:val="00EF104F"/>
    <w:rsid w:val="00EF21B9"/>
    <w:rsid w:val="00F13A98"/>
    <w:rsid w:val="00F50D70"/>
    <w:rsid w:val="00F60956"/>
    <w:rsid w:val="00F8168E"/>
    <w:rsid w:val="00F82D92"/>
    <w:rsid w:val="00FB7E22"/>
    <w:rsid w:val="00FC198E"/>
    <w:rsid w:val="00FD0828"/>
    <w:rsid w:val="00F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4:docId w14:val="7DBC6EC5"/>
  <w15:docId w15:val="{A32ED7C8-3F19-451C-A992-77838573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25CA"/>
  </w:style>
  <w:style w:type="paragraph" w:styleId="Ttulo1">
    <w:name w:val="heading 1"/>
    <w:basedOn w:val="Normal"/>
    <w:next w:val="Normal"/>
    <w:qFormat/>
    <w:rsid w:val="00D125CA"/>
    <w:pPr>
      <w:keepNext/>
      <w:spacing w:line="360" w:lineRule="auto"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D125CA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D125CA"/>
    <w:pPr>
      <w:keepNext/>
      <w:spacing w:line="360" w:lineRule="auto"/>
      <w:jc w:val="both"/>
      <w:outlineLvl w:val="2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125C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125CA"/>
    <w:pPr>
      <w:tabs>
        <w:tab w:val="center" w:pos="4419"/>
        <w:tab w:val="right" w:pos="8838"/>
      </w:tabs>
    </w:pPr>
  </w:style>
  <w:style w:type="character" w:styleId="Hyperlink">
    <w:name w:val="Hyperlink"/>
    <w:rsid w:val="00D125CA"/>
    <w:rPr>
      <w:color w:val="0000FF"/>
      <w:u w:val="single"/>
    </w:rPr>
  </w:style>
  <w:style w:type="character" w:styleId="HiperlinkVisitado">
    <w:name w:val="FollowedHyperlink"/>
    <w:rsid w:val="00D125CA"/>
    <w:rPr>
      <w:color w:val="800080"/>
      <w:u w:val="single"/>
    </w:rPr>
  </w:style>
  <w:style w:type="paragraph" w:styleId="Corpodetexto">
    <w:name w:val="Body Text"/>
    <w:basedOn w:val="Normal"/>
    <w:rsid w:val="00D125CA"/>
    <w:pPr>
      <w:spacing w:line="360" w:lineRule="auto"/>
      <w:jc w:val="both"/>
    </w:pPr>
    <w:rPr>
      <w:sz w:val="24"/>
    </w:rPr>
  </w:style>
  <w:style w:type="paragraph" w:styleId="Textodebalo">
    <w:name w:val="Balloon Text"/>
    <w:basedOn w:val="Normal"/>
    <w:link w:val="TextodebaloChar"/>
    <w:rsid w:val="00E9625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E9625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5E78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har">
    <w:name w:val="Cabeçalho Char"/>
    <w:basedOn w:val="Fontepargpadro"/>
    <w:link w:val="Cabealho"/>
    <w:rsid w:val="00584CBA"/>
  </w:style>
  <w:style w:type="character" w:styleId="MenoPendente">
    <w:name w:val="Unresolved Mention"/>
    <w:uiPriority w:val="99"/>
    <w:semiHidden/>
    <w:unhideWhenUsed/>
    <w:rsid w:val="002D4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ginternacional@ufpr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AppData\Roaming\Microsoft\Modelos\DOC%20UIM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2EB7-09E1-43BA-971E-02FED059D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 UIMA</Template>
  <TotalTime>297</TotalTime>
  <Pages>4</Pages>
  <Words>1110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Curitiba, 07 de Fevereiro de 2003</vt:lpstr>
    </vt:vector>
  </TitlesOfParts>
  <Company>Microsoft</Company>
  <LinksUpToDate>false</LinksUpToDate>
  <CharactersWithSpaces>7096</CharactersWithSpaces>
  <SharedDoc>false</SharedDoc>
  <HLinks>
    <vt:vector size="6" baseType="variant">
      <vt:variant>
        <vt:i4>3473477</vt:i4>
      </vt:variant>
      <vt:variant>
        <vt:i4>0</vt:i4>
      </vt:variant>
      <vt:variant>
        <vt:i4>0</vt:i4>
      </vt:variant>
      <vt:variant>
        <vt:i4>5</vt:i4>
      </vt:variant>
      <vt:variant>
        <vt:lpwstr>mailto:incoming.ufpr@gmail.com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Curitiba, 07 de Fevereiro de 2003</dc:title>
  <dc:creator>Carlos</dc:creator>
  <cp:lastModifiedBy>Bernardo Villanueva</cp:lastModifiedBy>
  <cp:revision>12</cp:revision>
  <cp:lastPrinted>2010-02-18T11:02:00Z</cp:lastPrinted>
  <dcterms:created xsi:type="dcterms:W3CDTF">2016-12-19T14:41:00Z</dcterms:created>
  <dcterms:modified xsi:type="dcterms:W3CDTF">2026-08-18T18:45:00Z</dcterms:modified>
</cp:coreProperties>
</file>